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532" w:rsidRDefault="008347A7" w:rsidP="0024253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-914400</wp:posOffset>
            </wp:positionV>
            <wp:extent cx="7696200" cy="5572125"/>
            <wp:effectExtent l="0" t="0" r="0" b="9525"/>
            <wp:wrapTight wrapText="bothSides">
              <wp:wrapPolygon edited="0">
                <wp:start x="0" y="0"/>
                <wp:lineTo x="0" y="21563"/>
                <wp:lineTo x="21547" y="21563"/>
                <wp:lineTo x="2154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532" w:rsidRDefault="00242532" w:rsidP="00242532"/>
    <w:p w:rsidR="00242532" w:rsidRDefault="00242532" w:rsidP="00242532"/>
    <w:p w:rsidR="00242532" w:rsidRDefault="00242532" w:rsidP="00242532"/>
    <w:p w:rsidR="00242532" w:rsidRDefault="00242532" w:rsidP="00242532"/>
    <w:p w:rsidR="008347A7" w:rsidRDefault="008347A7" w:rsidP="00242532">
      <w:pPr>
        <w:rPr>
          <w:color w:val="896257"/>
          <w:sz w:val="24"/>
        </w:rPr>
      </w:pPr>
      <w:r w:rsidRPr="008347A7">
        <w:rPr>
          <w:color w:val="663300"/>
          <w:sz w:val="24"/>
        </w:rPr>
        <w:t xml:space="preserve">You are invited to attend the </w:t>
      </w:r>
      <w:r w:rsidR="00AE685A">
        <w:rPr>
          <w:color w:val="663300"/>
          <w:sz w:val="24"/>
        </w:rPr>
        <w:t>Official Blessing of St. Nicholas Catholic Elementary School’s Outdoor Classroom</w:t>
      </w:r>
      <w:r w:rsidR="00242532" w:rsidRPr="008347A7">
        <w:rPr>
          <w:color w:val="663300"/>
          <w:sz w:val="24"/>
        </w:rPr>
        <w:t xml:space="preserve">. Fr. </w:t>
      </w:r>
      <w:proofErr w:type="spellStart"/>
      <w:r w:rsidR="00242532" w:rsidRPr="008347A7">
        <w:rPr>
          <w:color w:val="663300"/>
          <w:sz w:val="24"/>
        </w:rPr>
        <w:t>Efre</w:t>
      </w:r>
      <w:r w:rsidR="00AE685A">
        <w:rPr>
          <w:color w:val="663300"/>
          <w:sz w:val="24"/>
        </w:rPr>
        <w:t>n</w:t>
      </w:r>
      <w:proofErr w:type="spellEnd"/>
      <w:r w:rsidR="00AE685A">
        <w:rPr>
          <w:color w:val="663300"/>
          <w:sz w:val="24"/>
        </w:rPr>
        <w:t xml:space="preserve"> Alvarez will be blessing the </w:t>
      </w:r>
      <w:r w:rsidR="00242532" w:rsidRPr="008347A7">
        <w:rPr>
          <w:color w:val="663300"/>
          <w:sz w:val="24"/>
        </w:rPr>
        <w:t xml:space="preserve">outdoor space and Todd Jamieson along with John </w:t>
      </w:r>
      <w:proofErr w:type="spellStart"/>
      <w:r w:rsidR="00242532" w:rsidRPr="008347A7">
        <w:rPr>
          <w:color w:val="663300"/>
          <w:sz w:val="24"/>
        </w:rPr>
        <w:t>Somosi</w:t>
      </w:r>
      <w:proofErr w:type="spellEnd"/>
      <w:r w:rsidR="00242532" w:rsidRPr="008347A7">
        <w:rPr>
          <w:color w:val="663300"/>
          <w:sz w:val="24"/>
        </w:rPr>
        <w:t xml:space="preserve"> will provide a</w:t>
      </w:r>
      <w:r w:rsidR="00242532" w:rsidRPr="008347A7">
        <w:rPr>
          <w:color w:val="896257"/>
          <w:sz w:val="24"/>
        </w:rPr>
        <w:t xml:space="preserve"> </w:t>
      </w:r>
      <w:r w:rsidR="00242532" w:rsidRPr="008347A7">
        <w:rPr>
          <w:color w:val="663300"/>
          <w:sz w:val="24"/>
        </w:rPr>
        <w:t>traditional blessin</w:t>
      </w:r>
      <w:r>
        <w:rPr>
          <w:noProof/>
          <w:color w:val="6633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136525</wp:posOffset>
                </wp:positionV>
                <wp:extent cx="6896100" cy="5435600"/>
                <wp:effectExtent l="0" t="3175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543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7A7" w:rsidRDefault="00242532" w:rsidP="00562240">
                            <w:pPr>
                              <w:pStyle w:val="Heading1"/>
                              <w:rPr>
                                <w:color w:val="000000" w:themeColor="text1"/>
                              </w:rPr>
                            </w:pPr>
                            <w:r w:rsidRPr="00242532">
                              <w:rPr>
                                <w:color w:val="000000" w:themeColor="text1"/>
                              </w:rPr>
                              <w:t xml:space="preserve">St. Nicholas </w:t>
                            </w:r>
                          </w:p>
                          <w:p w:rsidR="00242532" w:rsidRDefault="00242532" w:rsidP="00562240">
                            <w:pPr>
                              <w:pStyle w:val="Heading1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C.E.S.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242532" w:rsidRDefault="00242532" w:rsidP="00562240">
                            <w:pPr>
                              <w:pStyle w:val="Heading1"/>
                              <w:rPr>
                                <w:color w:val="000000" w:themeColor="text1"/>
                              </w:rPr>
                            </w:pPr>
                          </w:p>
                          <w:p w:rsidR="00242532" w:rsidRDefault="00242532" w:rsidP="00562240">
                            <w:pPr>
                              <w:pStyle w:val="Heading1"/>
                              <w:rPr>
                                <w:color w:val="000000" w:themeColor="text1"/>
                              </w:rPr>
                            </w:pPr>
                          </w:p>
                          <w:p w:rsidR="00242532" w:rsidRDefault="00242532" w:rsidP="00562240">
                            <w:pPr>
                              <w:pStyle w:val="Heading1"/>
                              <w:rPr>
                                <w:color w:val="000000" w:themeColor="text1"/>
                              </w:rPr>
                            </w:pPr>
                          </w:p>
                          <w:p w:rsidR="00242532" w:rsidRDefault="00242532" w:rsidP="00562240">
                            <w:pPr>
                              <w:pStyle w:val="Heading1"/>
                              <w:rPr>
                                <w:color w:val="000000" w:themeColor="text1"/>
                              </w:rPr>
                            </w:pPr>
                          </w:p>
                          <w:p w:rsidR="00242532" w:rsidRDefault="00242532" w:rsidP="00562240">
                            <w:pPr>
                              <w:pStyle w:val="Heading1"/>
                              <w:rPr>
                                <w:color w:val="000000" w:themeColor="text1"/>
                              </w:rPr>
                            </w:pPr>
                          </w:p>
                          <w:p w:rsidR="00242532" w:rsidRDefault="00242532" w:rsidP="00562240">
                            <w:pPr>
                              <w:pStyle w:val="Heading1"/>
                              <w:rPr>
                                <w:color w:val="000000" w:themeColor="text1"/>
                              </w:rPr>
                            </w:pPr>
                          </w:p>
                          <w:p w:rsidR="00242532" w:rsidRPr="008347A7" w:rsidRDefault="00242532" w:rsidP="00242532">
                            <w:pPr>
                              <w:pStyle w:val="Heading1"/>
                              <w:rPr>
                                <w:color w:val="000000" w:themeColor="text1"/>
                              </w:rPr>
                            </w:pPr>
                            <w:r w:rsidRPr="008347A7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Outdoor </w:t>
                            </w:r>
                            <w:r w:rsidR="008347A7" w:rsidRPr="008347A7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Classroom </w:t>
                            </w:r>
                            <w:r w:rsidRPr="008347A7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Blessing,</w:t>
                            </w:r>
                            <w:r w:rsidRPr="008347A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347A7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June 9,</w:t>
                            </w:r>
                            <w:r w:rsidRPr="008347A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347A7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2017</w:t>
                            </w:r>
                          </w:p>
                          <w:p w:rsidR="00242532" w:rsidRPr="00242532" w:rsidRDefault="00242532" w:rsidP="00242532">
                            <w:r>
                              <w:t>J</w:t>
                            </w:r>
                          </w:p>
                          <w:p w:rsidR="00F9291E" w:rsidRPr="00242532" w:rsidRDefault="00F9291E" w:rsidP="001D5394">
                            <w:pPr>
                              <w:pStyle w:val="Heading3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3.5pt;margin-top:10.75pt;width:543pt;height:42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" filled="f" fillcolor="#fff5d6" stroked="f">
                <v:fill opacity="58339f"/>
                <v:textbox>
                  <w:txbxContent>
                    <w:p w:rsidR="008347A7" w:rsidRDefault="00242532" w:rsidP="00562240">
                      <w:pPr>
                        <w:pStyle w:val="Heading1"/>
                        <w:rPr>
                          <w:color w:val="000000" w:themeColor="text1"/>
                        </w:rPr>
                      </w:pPr>
                      <w:r w:rsidRPr="00242532">
                        <w:rPr>
                          <w:color w:val="000000" w:themeColor="text1"/>
                        </w:rPr>
                        <w:t xml:space="preserve">St. Nicholas </w:t>
                      </w:r>
                    </w:p>
                    <w:p w:rsidR="00242532" w:rsidRDefault="00242532" w:rsidP="00562240">
                      <w:pPr>
                        <w:pStyle w:val="Heading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C.E.S. </w:t>
                      </w:r>
                    </w:p>
                    <w:p w:rsidR="00242532" w:rsidRDefault="00242532" w:rsidP="00562240">
                      <w:pPr>
                        <w:pStyle w:val="Heading1"/>
                        <w:rPr>
                          <w:color w:val="000000" w:themeColor="text1"/>
                        </w:rPr>
                      </w:pPr>
                    </w:p>
                    <w:p w:rsidR="00242532" w:rsidRDefault="00242532" w:rsidP="00562240">
                      <w:pPr>
                        <w:pStyle w:val="Heading1"/>
                        <w:rPr>
                          <w:color w:val="000000" w:themeColor="text1"/>
                        </w:rPr>
                      </w:pPr>
                    </w:p>
                    <w:p w:rsidR="00242532" w:rsidRDefault="00242532" w:rsidP="00562240">
                      <w:pPr>
                        <w:pStyle w:val="Heading1"/>
                        <w:rPr>
                          <w:color w:val="000000" w:themeColor="text1"/>
                        </w:rPr>
                      </w:pPr>
                    </w:p>
                    <w:p w:rsidR="00242532" w:rsidRDefault="00242532" w:rsidP="00562240">
                      <w:pPr>
                        <w:pStyle w:val="Heading1"/>
                        <w:rPr>
                          <w:color w:val="000000" w:themeColor="text1"/>
                        </w:rPr>
                      </w:pPr>
                    </w:p>
                    <w:p w:rsidR="00242532" w:rsidRDefault="00242532" w:rsidP="00562240">
                      <w:pPr>
                        <w:pStyle w:val="Heading1"/>
                        <w:rPr>
                          <w:color w:val="000000" w:themeColor="text1"/>
                        </w:rPr>
                      </w:pPr>
                    </w:p>
                    <w:p w:rsidR="00242532" w:rsidRDefault="00242532" w:rsidP="00562240">
                      <w:pPr>
                        <w:pStyle w:val="Heading1"/>
                        <w:rPr>
                          <w:color w:val="000000" w:themeColor="text1"/>
                        </w:rPr>
                      </w:pPr>
                    </w:p>
                    <w:p w:rsidR="00242532" w:rsidRPr="008347A7" w:rsidRDefault="00242532" w:rsidP="00242532">
                      <w:pPr>
                        <w:pStyle w:val="Heading1"/>
                        <w:rPr>
                          <w:color w:val="000000" w:themeColor="text1"/>
                        </w:rPr>
                      </w:pPr>
                      <w:r w:rsidRPr="008347A7">
                        <w:rPr>
                          <w:color w:val="000000" w:themeColor="text1"/>
                          <w:sz w:val="56"/>
                          <w:szCs w:val="56"/>
                        </w:rPr>
                        <w:t xml:space="preserve">Outdoor </w:t>
                      </w:r>
                      <w:r w:rsidR="008347A7" w:rsidRPr="008347A7">
                        <w:rPr>
                          <w:color w:val="000000" w:themeColor="text1"/>
                          <w:sz w:val="56"/>
                          <w:szCs w:val="56"/>
                        </w:rPr>
                        <w:t xml:space="preserve">Classroom </w:t>
                      </w:r>
                      <w:r w:rsidRPr="008347A7">
                        <w:rPr>
                          <w:color w:val="000000" w:themeColor="text1"/>
                          <w:sz w:val="56"/>
                          <w:szCs w:val="56"/>
                        </w:rPr>
                        <w:t>Blessing,</w:t>
                      </w:r>
                      <w:r w:rsidRPr="008347A7">
                        <w:rPr>
                          <w:color w:val="000000" w:themeColor="text1"/>
                        </w:rPr>
                        <w:t xml:space="preserve"> </w:t>
                      </w:r>
                      <w:r w:rsidRPr="008347A7">
                        <w:rPr>
                          <w:color w:val="000000" w:themeColor="text1"/>
                          <w:sz w:val="56"/>
                          <w:szCs w:val="56"/>
                        </w:rPr>
                        <w:t>June 9,</w:t>
                      </w:r>
                      <w:r w:rsidRPr="008347A7">
                        <w:rPr>
                          <w:color w:val="000000" w:themeColor="text1"/>
                        </w:rPr>
                        <w:t xml:space="preserve"> </w:t>
                      </w:r>
                      <w:r w:rsidRPr="008347A7">
                        <w:rPr>
                          <w:color w:val="000000" w:themeColor="text1"/>
                          <w:sz w:val="56"/>
                          <w:szCs w:val="56"/>
                        </w:rPr>
                        <w:t>2017</w:t>
                      </w:r>
                    </w:p>
                    <w:p w:rsidR="00242532" w:rsidRPr="00242532" w:rsidRDefault="00242532" w:rsidP="00242532">
                      <w:r>
                        <w:t>J</w:t>
                      </w:r>
                    </w:p>
                    <w:p w:rsidR="00F9291E" w:rsidRPr="00242532" w:rsidRDefault="00F9291E" w:rsidP="001D5394">
                      <w:pPr>
                        <w:pStyle w:val="Heading3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6633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5168900</wp:posOffset>
            </wp:positionH>
            <wp:positionV relativeFrom="paragraph">
              <wp:posOffset>7374255</wp:posOffset>
            </wp:positionV>
            <wp:extent cx="1393825" cy="1703705"/>
            <wp:effectExtent l="0" t="0" r="0" b="0"/>
            <wp:wrapTight wrapText="bothSides">
              <wp:wrapPolygon edited="0">
                <wp:start x="0" y="0"/>
                <wp:lineTo x="0" y="21254"/>
                <wp:lineTo x="21256" y="21254"/>
                <wp:lineTo x="21256" y="0"/>
                <wp:lineTo x="0" y="0"/>
              </wp:wrapPolygon>
            </wp:wrapTight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7A7">
        <w:rPr>
          <w:color w:val="663300"/>
          <w:sz w:val="24"/>
        </w:rPr>
        <w:t>g</w:t>
      </w:r>
      <w:r>
        <w:rPr>
          <w:color w:val="896257"/>
          <w:sz w:val="24"/>
        </w:rPr>
        <w:t xml:space="preserve">. </w:t>
      </w:r>
    </w:p>
    <w:p w:rsidR="008347A7" w:rsidRPr="008347A7" w:rsidRDefault="008347A7" w:rsidP="00242532">
      <w:pPr>
        <w:rPr>
          <w:color w:val="663300"/>
          <w:sz w:val="24"/>
        </w:rPr>
      </w:pPr>
    </w:p>
    <w:p w:rsidR="008347A7" w:rsidRPr="008347A7" w:rsidRDefault="008347A7" w:rsidP="00242532">
      <w:pPr>
        <w:rPr>
          <w:color w:val="663300"/>
          <w:sz w:val="24"/>
        </w:rPr>
      </w:pPr>
      <w:r w:rsidRPr="008347A7">
        <w:rPr>
          <w:color w:val="663300"/>
          <w:sz w:val="24"/>
        </w:rPr>
        <w:t xml:space="preserve">The celebrations will begin at 1:00 p.m. outdoors and will move indoors afterwards, where the students will share some of the lessons they have learned about the wonderful outdoors. </w:t>
      </w:r>
    </w:p>
    <w:p w:rsidR="008347A7" w:rsidRPr="008347A7" w:rsidRDefault="008347A7" w:rsidP="00242532">
      <w:pPr>
        <w:rPr>
          <w:color w:val="663300"/>
          <w:sz w:val="24"/>
        </w:rPr>
      </w:pPr>
    </w:p>
    <w:p w:rsidR="008347A7" w:rsidRPr="008347A7" w:rsidRDefault="008347A7" w:rsidP="00242532">
      <w:pPr>
        <w:rPr>
          <w:color w:val="663300"/>
          <w:sz w:val="24"/>
        </w:rPr>
      </w:pPr>
      <w:r w:rsidRPr="008347A7">
        <w:rPr>
          <w:color w:val="663300"/>
          <w:sz w:val="24"/>
        </w:rPr>
        <w:t xml:space="preserve">Please RSVP by June </w:t>
      </w:r>
      <w:r w:rsidR="00AE685A">
        <w:rPr>
          <w:color w:val="663300"/>
          <w:sz w:val="24"/>
        </w:rPr>
        <w:t>1</w:t>
      </w:r>
      <w:r w:rsidR="00AE685A" w:rsidRPr="00AE685A">
        <w:rPr>
          <w:color w:val="663300"/>
          <w:sz w:val="24"/>
          <w:vertAlign w:val="superscript"/>
        </w:rPr>
        <w:t>st</w:t>
      </w:r>
      <w:r w:rsidR="00AE685A">
        <w:rPr>
          <w:color w:val="663300"/>
          <w:sz w:val="24"/>
        </w:rPr>
        <w:t xml:space="preserve"> </w:t>
      </w:r>
      <w:bookmarkStart w:id="0" w:name="_GoBack"/>
      <w:bookmarkEnd w:id="0"/>
      <w:r w:rsidRPr="008347A7">
        <w:rPr>
          <w:color w:val="663300"/>
          <w:sz w:val="24"/>
        </w:rPr>
        <w:t xml:space="preserve">2017 to </w:t>
      </w:r>
      <w:hyperlink r:id="rId7" w:history="1">
        <w:r w:rsidRPr="008347A7">
          <w:rPr>
            <w:rStyle w:val="Hyperlink"/>
            <w:color w:val="663300"/>
            <w:sz w:val="24"/>
          </w:rPr>
          <w:t>Deirdre.Vance@ycdsb.ca</w:t>
        </w:r>
      </w:hyperlink>
    </w:p>
    <w:p w:rsidR="008347A7" w:rsidRPr="008347A7" w:rsidRDefault="008347A7" w:rsidP="00242532">
      <w:pPr>
        <w:rPr>
          <w:color w:val="663300"/>
          <w:sz w:val="24"/>
        </w:rPr>
      </w:pPr>
    </w:p>
    <w:p w:rsidR="008347A7" w:rsidRPr="008347A7" w:rsidRDefault="008347A7" w:rsidP="00242532">
      <w:pPr>
        <w:rPr>
          <w:color w:val="663300"/>
          <w:sz w:val="24"/>
        </w:rPr>
      </w:pPr>
      <w:r w:rsidRPr="008347A7">
        <w:rPr>
          <w:color w:val="663300"/>
          <w:sz w:val="24"/>
        </w:rPr>
        <w:t>St. Nicholas</w:t>
      </w:r>
    </w:p>
    <w:p w:rsidR="008347A7" w:rsidRPr="008347A7" w:rsidRDefault="008347A7" w:rsidP="00242532">
      <w:pPr>
        <w:rPr>
          <w:color w:val="663300"/>
          <w:sz w:val="24"/>
        </w:rPr>
      </w:pPr>
      <w:r w:rsidRPr="008347A7">
        <w:rPr>
          <w:color w:val="663300"/>
          <w:sz w:val="24"/>
        </w:rPr>
        <w:t>480 Keith Avenue,</w:t>
      </w:r>
    </w:p>
    <w:p w:rsidR="008347A7" w:rsidRPr="008347A7" w:rsidRDefault="008347A7" w:rsidP="00242532">
      <w:pPr>
        <w:rPr>
          <w:color w:val="663300"/>
          <w:sz w:val="24"/>
        </w:rPr>
      </w:pPr>
      <w:proofErr w:type="spellStart"/>
      <w:r w:rsidRPr="008347A7">
        <w:rPr>
          <w:color w:val="663300"/>
          <w:sz w:val="24"/>
        </w:rPr>
        <w:t>Newmarket</w:t>
      </w:r>
      <w:proofErr w:type="spellEnd"/>
      <w:r w:rsidRPr="008347A7">
        <w:rPr>
          <w:color w:val="663300"/>
          <w:sz w:val="24"/>
        </w:rPr>
        <w:t>, Ontario</w:t>
      </w:r>
    </w:p>
    <w:p w:rsidR="008347A7" w:rsidRPr="008347A7" w:rsidRDefault="008347A7" w:rsidP="00242532">
      <w:pPr>
        <w:rPr>
          <w:color w:val="663300"/>
          <w:sz w:val="24"/>
        </w:rPr>
      </w:pPr>
      <w:r w:rsidRPr="008347A7">
        <w:rPr>
          <w:color w:val="663300"/>
          <w:sz w:val="24"/>
        </w:rPr>
        <w:t xml:space="preserve">(Off of Bathurst Street, north of </w:t>
      </w:r>
      <w:proofErr w:type="spellStart"/>
      <w:r w:rsidRPr="008347A7">
        <w:rPr>
          <w:color w:val="663300"/>
          <w:sz w:val="24"/>
        </w:rPr>
        <w:t>Mulock</w:t>
      </w:r>
      <w:proofErr w:type="spellEnd"/>
      <w:r w:rsidRPr="008347A7">
        <w:rPr>
          <w:color w:val="663300"/>
          <w:sz w:val="24"/>
        </w:rPr>
        <w:t xml:space="preserve"> Drive). </w:t>
      </w:r>
    </w:p>
    <w:sectPr w:rsidR="008347A7" w:rsidRPr="008347A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532"/>
    <w:rsid w:val="00011E5E"/>
    <w:rsid w:val="00036F96"/>
    <w:rsid w:val="001C0CCD"/>
    <w:rsid w:val="001D5394"/>
    <w:rsid w:val="00242532"/>
    <w:rsid w:val="00277393"/>
    <w:rsid w:val="002B7AB0"/>
    <w:rsid w:val="003E4219"/>
    <w:rsid w:val="00406CDF"/>
    <w:rsid w:val="00562240"/>
    <w:rsid w:val="00576B66"/>
    <w:rsid w:val="005A68FC"/>
    <w:rsid w:val="00606319"/>
    <w:rsid w:val="00614BAA"/>
    <w:rsid w:val="0065486A"/>
    <w:rsid w:val="007E3A2C"/>
    <w:rsid w:val="008347A7"/>
    <w:rsid w:val="008A2C49"/>
    <w:rsid w:val="00AC4672"/>
    <w:rsid w:val="00AE685A"/>
    <w:rsid w:val="00B51EEA"/>
    <w:rsid w:val="00B96BBC"/>
    <w:rsid w:val="00C10282"/>
    <w:rsid w:val="00D00A87"/>
    <w:rsid w:val="00D10C78"/>
    <w:rsid w:val="00E47756"/>
    <w:rsid w:val="00E73D61"/>
    <w:rsid w:val="00E93F54"/>
    <w:rsid w:val="00F9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f5d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D5394"/>
    <w:rPr>
      <w:rFonts w:ascii="Trebuchet MS" w:hAnsi="Trebuchet MS"/>
      <w:color w:val="7C8E51"/>
      <w:szCs w:val="24"/>
    </w:rPr>
  </w:style>
  <w:style w:type="paragraph" w:styleId="Heading1">
    <w:name w:val="heading 1"/>
    <w:basedOn w:val="Normal"/>
    <w:next w:val="Normal"/>
    <w:qFormat/>
    <w:rsid w:val="00562240"/>
    <w:pPr>
      <w:outlineLvl w:val="0"/>
    </w:pPr>
    <w:rPr>
      <w:sz w:val="72"/>
      <w:szCs w:val="72"/>
    </w:rPr>
  </w:style>
  <w:style w:type="paragraph" w:styleId="Heading2">
    <w:name w:val="heading 2"/>
    <w:basedOn w:val="Normal"/>
    <w:next w:val="Normal"/>
    <w:qFormat/>
    <w:rsid w:val="001D5394"/>
    <w:pPr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rsid w:val="00E73D61"/>
    <w:pPr>
      <w:spacing w:after="320"/>
      <w:outlineLvl w:val="2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10C78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rsid w:val="00E73D61"/>
    <w:pPr>
      <w:spacing w:after="320"/>
    </w:pPr>
  </w:style>
  <w:style w:type="character" w:styleId="Hyperlink">
    <w:name w:val="Hyperlink"/>
    <w:basedOn w:val="DefaultParagraphFont"/>
    <w:rsid w:val="008347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D5394"/>
    <w:rPr>
      <w:rFonts w:ascii="Trebuchet MS" w:hAnsi="Trebuchet MS"/>
      <w:color w:val="7C8E51"/>
      <w:szCs w:val="24"/>
    </w:rPr>
  </w:style>
  <w:style w:type="paragraph" w:styleId="Heading1">
    <w:name w:val="heading 1"/>
    <w:basedOn w:val="Normal"/>
    <w:next w:val="Normal"/>
    <w:qFormat/>
    <w:rsid w:val="00562240"/>
    <w:pPr>
      <w:outlineLvl w:val="0"/>
    </w:pPr>
    <w:rPr>
      <w:sz w:val="72"/>
      <w:szCs w:val="72"/>
    </w:rPr>
  </w:style>
  <w:style w:type="paragraph" w:styleId="Heading2">
    <w:name w:val="heading 2"/>
    <w:basedOn w:val="Normal"/>
    <w:next w:val="Normal"/>
    <w:qFormat/>
    <w:rsid w:val="001D5394"/>
    <w:pPr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rsid w:val="00E73D61"/>
    <w:pPr>
      <w:spacing w:after="320"/>
      <w:outlineLvl w:val="2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10C78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rsid w:val="00E73D61"/>
    <w:pPr>
      <w:spacing w:after="320"/>
    </w:pPr>
  </w:style>
  <w:style w:type="character" w:styleId="Hyperlink">
    <w:name w:val="Hyperlink"/>
    <w:basedOn w:val="DefaultParagraphFont"/>
    <w:rsid w:val="008347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eirdre.Vance@ycdsb.c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template\Fall%20event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Fall event flyer</Template>
  <TotalTime>20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Deirdre Vance</dc:creator>
  <cp:lastModifiedBy>Deirdre Vance</cp:lastModifiedBy>
  <cp:revision>3</cp:revision>
  <cp:lastPrinted>2003-10-28T18:17:00Z</cp:lastPrinted>
  <dcterms:created xsi:type="dcterms:W3CDTF">2017-04-28T17:19:00Z</dcterms:created>
  <dcterms:modified xsi:type="dcterms:W3CDTF">2017-05-01T14:48:00Z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TC010219631033</vt:lpwstr>
  </property>
</Properties>
</file>